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E8" w:rsidRDefault="002529E8" w:rsidP="00DC3A95">
      <w:pPr>
        <w:jc w:val="center"/>
      </w:pPr>
      <w:r>
        <w:t>Ruta dels senders 2018</w:t>
      </w:r>
      <w:bookmarkStart w:id="0" w:name="_GoBack"/>
      <w:bookmarkEnd w:id="0"/>
      <w:r>
        <w:t xml:space="preserve"> Navarcles</w:t>
      </w:r>
    </w:p>
    <w:p w:rsidR="002529E8" w:rsidRDefault="002529E8" w:rsidP="00DC3A95">
      <w:pPr>
        <w:jc w:val="center"/>
      </w:pPr>
      <w:r w:rsidRPr="005375F0">
        <w:rPr>
          <w:noProof/>
          <w:lang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669.75pt;height:355.5pt;visibility:visible">
            <v:imagedata r:id="rId4" o:title="" croptop="16639f" cropbottom="2643f" cropleft="26119f" cropright="6469f"/>
          </v:shape>
        </w:pict>
      </w:r>
      <w:r w:rsidRPr="004954DB">
        <w:rPr>
          <w:rFonts w:ascii="Verdana" w:hAnsi="Verdana"/>
          <w:noProof/>
          <w:sz w:val="24"/>
          <w:szCs w:val="24"/>
          <w:lang w:eastAsia="ca-ES"/>
        </w:rPr>
        <w:pict>
          <v:shape id="0 Imagen" o:spid="_x0000_i1026" type="#_x0000_t75" style="width:133.5pt;height:94.5pt;visibility:visible">
            <v:imagedata r:id="rId5" o:title=""/>
          </v:shape>
        </w:pict>
      </w:r>
    </w:p>
    <w:sectPr w:rsidR="002529E8" w:rsidSect="00DC3A95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A95"/>
    <w:rsid w:val="00251FC2"/>
    <w:rsid w:val="002529E8"/>
    <w:rsid w:val="00303C72"/>
    <w:rsid w:val="004954DB"/>
    <w:rsid w:val="004C4DE3"/>
    <w:rsid w:val="005375F0"/>
    <w:rsid w:val="00751092"/>
    <w:rsid w:val="00861BB2"/>
    <w:rsid w:val="008F4276"/>
    <w:rsid w:val="00DC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09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C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3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</Words>
  <Characters>31</Characters>
  <Application>Microsoft Office Outlook</Application>
  <DocSecurity>0</DocSecurity>
  <Lines>0</Lines>
  <Paragraphs>0</Paragraphs>
  <ScaleCrop>false</ScaleCrop>
  <Company>Dark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Ruta dels senders 2018 Navarcles</dc:title>
  <dc:subject/>
  <dc:creator>usuario</dc:creator>
  <cp:keywords/>
  <dc:description/>
  <cp:lastModifiedBy>competicio@ciclisme.cat</cp:lastModifiedBy>
  <cp:revision>2</cp:revision>
  <cp:lastPrinted>2018-01-11T12:07:00Z</cp:lastPrinted>
  <dcterms:created xsi:type="dcterms:W3CDTF">2018-01-11T12:08:00Z</dcterms:created>
  <dcterms:modified xsi:type="dcterms:W3CDTF">2018-01-11T12:08:00Z</dcterms:modified>
</cp:coreProperties>
</file>